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615F8" w:rsidRDefault="000615F8" w:rsidP="000615F8">
      <w:pPr>
        <w:pStyle w:val="berschrift1"/>
        <w:jc w:val="right"/>
        <w:rPr>
          <w:sz w:val="40"/>
          <w:szCs w:val="40"/>
          <w:lang w:val="de-CH"/>
        </w:rPr>
      </w:pPr>
      <w:r>
        <w:rPr>
          <w:noProof/>
          <w:sz w:val="40"/>
          <w:szCs w:val="40"/>
          <w:lang w:val="de-CH"/>
        </w:rPr>
        <w:drawing>
          <wp:inline distT="0" distB="0" distL="0" distR="0">
            <wp:extent cx="1756840" cy="629803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RF _ Logo.jpg"/>
                    <pic:cNvPicPr/>
                  </pic:nvPicPr>
                  <pic:blipFill>
                    <a:blip r:embed="rId4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1" cy="6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07A" w:rsidRDefault="00C0507A" w:rsidP="000615F8">
      <w:pPr>
        <w:pStyle w:val="berschrift1"/>
        <w:rPr>
          <w:b/>
          <w:sz w:val="56"/>
          <w:szCs w:val="56"/>
          <w:lang w:val="de-CH"/>
        </w:rPr>
      </w:pPr>
      <w:r>
        <w:rPr>
          <w:b/>
          <w:sz w:val="56"/>
          <w:szCs w:val="56"/>
          <w:lang w:val="de-CH"/>
        </w:rPr>
        <w:t>ANMELDUNG</w:t>
      </w:r>
    </w:p>
    <w:p w:rsidR="00711774" w:rsidRDefault="000615F8" w:rsidP="000615F8">
      <w:pPr>
        <w:pStyle w:val="berschrift1"/>
        <w:rPr>
          <w:sz w:val="36"/>
          <w:szCs w:val="36"/>
          <w:lang w:val="de-CH"/>
        </w:rPr>
      </w:pPr>
      <w:r w:rsidRPr="00C0507A">
        <w:rPr>
          <w:sz w:val="36"/>
          <w:szCs w:val="36"/>
          <w:lang w:val="de-CH"/>
        </w:rPr>
        <w:t>RAFZERFELDER</w:t>
      </w:r>
      <w:r w:rsidR="00C0507A" w:rsidRPr="00C0507A">
        <w:rPr>
          <w:b/>
          <w:sz w:val="36"/>
          <w:szCs w:val="36"/>
          <w:lang w:val="de-CH"/>
        </w:rPr>
        <w:t xml:space="preserve"> </w:t>
      </w:r>
      <w:r w:rsidRPr="00C0507A">
        <w:rPr>
          <w:sz w:val="36"/>
          <w:szCs w:val="36"/>
          <w:lang w:val="de-CH"/>
        </w:rPr>
        <w:t>DORF-, FIRMEN- UND VEREINSSCHIESSEN 202</w:t>
      </w:r>
      <w:r w:rsidR="009F0FB0">
        <w:rPr>
          <w:sz w:val="36"/>
          <w:szCs w:val="36"/>
          <w:lang w:val="de-CH"/>
        </w:rPr>
        <w:t>6</w:t>
      </w:r>
    </w:p>
    <w:p w:rsidR="00C0507A" w:rsidRPr="00C0507A" w:rsidRDefault="00C0507A" w:rsidP="00C0507A">
      <w:pPr>
        <w:pStyle w:val="KeinLeerraum"/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</w:pPr>
      <w:r w:rsidRPr="00C0507A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 xml:space="preserve">Samstag, </w:t>
      </w:r>
      <w:r w:rsidR="009F0FB0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>06</w:t>
      </w:r>
      <w:r w:rsidRPr="00C0507A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 xml:space="preserve">. </w:t>
      </w:r>
      <w:r w:rsidR="009F0FB0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>Juni</w:t>
      </w:r>
      <w:r w:rsidRPr="00C0507A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 xml:space="preserve"> 202</w:t>
      </w:r>
      <w:r w:rsidR="009F0FB0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>6</w:t>
      </w:r>
      <w:r w:rsidRPr="00C0507A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 xml:space="preserve">, </w:t>
      </w:r>
      <w:r w:rsidR="009F0FB0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>10</w:t>
      </w:r>
      <w:r w:rsidRPr="00C0507A">
        <w:rPr>
          <w:rFonts w:asciiTheme="majorHAnsi" w:hAnsiTheme="majorHAnsi" w:cstheme="majorHAnsi"/>
          <w:color w:val="2F5496" w:themeColor="accent1" w:themeShade="BF"/>
          <w:sz w:val="36"/>
          <w:szCs w:val="36"/>
          <w:lang w:val="de-CH"/>
        </w:rPr>
        <w:t>:00 bis 16:00 Uhr</w:t>
      </w:r>
    </w:p>
    <w:p w:rsidR="000615F8" w:rsidRPr="009C23FF" w:rsidRDefault="009C23FF" w:rsidP="00C0507A">
      <w:pPr>
        <w:pStyle w:val="berschrift1"/>
        <w:rPr>
          <w:color w:val="808080" w:themeColor="background1" w:themeShade="80"/>
          <w:sz w:val="28"/>
          <w:szCs w:val="28"/>
          <w:lang w:val="de-CH"/>
        </w:rPr>
      </w:pPr>
      <w:r w:rsidRPr="009C23FF">
        <w:rPr>
          <w:color w:val="808080" w:themeColor="background1" w:themeShade="80"/>
          <w:sz w:val="28"/>
          <w:szCs w:val="28"/>
          <w:lang w:val="de-CH"/>
        </w:rPr>
        <w:t xml:space="preserve">Anmeldung bitte per Mail an </w:t>
      </w:r>
      <w:hyperlink r:id="rId5" w:history="1">
        <w:r w:rsidR="001A335F" w:rsidRPr="001A335F">
          <w:rPr>
            <w:rStyle w:val="Hyperlink"/>
            <w:color w:val="2F5496" w:themeColor="accent1" w:themeShade="BF"/>
            <w:sz w:val="28"/>
            <w:szCs w:val="28"/>
            <w:lang w:val="de-CH"/>
          </w:rPr>
          <w:t>dorfschiessen@schuetzen-rafzerfeld.ch</w:t>
        </w:r>
      </w:hyperlink>
    </w:p>
    <w:p w:rsidR="009C23FF" w:rsidRPr="009C23FF" w:rsidRDefault="009C23FF" w:rsidP="009C23FF">
      <w:pPr>
        <w:rPr>
          <w:sz w:val="16"/>
          <w:szCs w:val="16"/>
          <w:lang w:val="de-CH"/>
        </w:rPr>
      </w:pPr>
    </w:p>
    <w:tbl>
      <w:tblPr>
        <w:tblStyle w:val="Tabellenraster"/>
        <w:tblW w:w="9365" w:type="dxa"/>
        <w:tblLayout w:type="fixed"/>
        <w:tblLook w:val="04A0" w:firstRow="1" w:lastRow="0" w:firstColumn="1" w:lastColumn="0" w:noHBand="0" w:noVBand="1"/>
      </w:tblPr>
      <w:tblGrid>
        <w:gridCol w:w="1858"/>
        <w:gridCol w:w="409"/>
        <w:gridCol w:w="2407"/>
        <w:gridCol w:w="236"/>
        <w:gridCol w:w="2474"/>
        <w:gridCol w:w="236"/>
        <w:gridCol w:w="1509"/>
        <w:gridCol w:w="236"/>
      </w:tblGrid>
      <w:tr w:rsidR="002923F5" w:rsidRPr="002923F5" w:rsidTr="002923F5">
        <w:trPr>
          <w:trHeight w:val="125"/>
        </w:trPr>
        <w:tc>
          <w:tcPr>
            <w:tcW w:w="185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</w:tr>
      <w:tr w:rsidR="002923F5" w:rsidRPr="002923F5" w:rsidTr="002923F5">
        <w:tc>
          <w:tcPr>
            <w:tcW w:w="185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40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27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77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</w:tr>
      <w:tr w:rsid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2F5496" w:themeColor="accent1" w:themeShade="BF"/>
                <w:lang w:val="de-CH"/>
              </w:rPr>
            </w:pPr>
            <w:r w:rsidRPr="002923F5">
              <w:rPr>
                <w:color w:val="2F5496" w:themeColor="accent1" w:themeShade="BF"/>
                <w:lang w:val="de-CH"/>
              </w:rPr>
              <w:t>Gruppen-Name</w:t>
            </w:r>
            <w:r>
              <w:rPr>
                <w:color w:val="2F5496" w:themeColor="accent1" w:themeShade="BF"/>
                <w:lang w:val="de-CH"/>
              </w:rPr>
              <w:t>: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8"/>
                <w:szCs w:val="28"/>
                <w:lang w:val="de-CH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C0507A">
            <w:pPr>
              <w:rPr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C0507A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Teilnehmer: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2923F5">
            <w:pPr>
              <w:ind w:left="-110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 xml:space="preserve">Name: 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2923F5">
            <w:pPr>
              <w:ind w:hanging="55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Vorname: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2923F5">
            <w:pPr>
              <w:ind w:hanging="74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Jahrgang: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C0507A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1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C0507A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2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C0507A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left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3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</w:tcPr>
          <w:p w:rsidR="002923F5" w:rsidRPr="002923F5" w:rsidRDefault="002923F5" w:rsidP="00C0507A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C0507A">
            <w:pPr>
              <w:rPr>
                <w:lang w:val="de-CH"/>
              </w:rPr>
            </w:pPr>
          </w:p>
        </w:tc>
      </w:tr>
    </w:tbl>
    <w:p w:rsidR="00C0507A" w:rsidRPr="00136964" w:rsidRDefault="00C0507A" w:rsidP="00C0507A">
      <w:pPr>
        <w:rPr>
          <w:sz w:val="18"/>
          <w:lang w:val="de-CH"/>
        </w:rPr>
      </w:pPr>
    </w:p>
    <w:tbl>
      <w:tblPr>
        <w:tblStyle w:val="Tabellenraster"/>
        <w:tblW w:w="9365" w:type="dxa"/>
        <w:tblLayout w:type="fixed"/>
        <w:tblLook w:val="04A0" w:firstRow="1" w:lastRow="0" w:firstColumn="1" w:lastColumn="0" w:noHBand="0" w:noVBand="1"/>
      </w:tblPr>
      <w:tblGrid>
        <w:gridCol w:w="1858"/>
        <w:gridCol w:w="409"/>
        <w:gridCol w:w="2407"/>
        <w:gridCol w:w="236"/>
        <w:gridCol w:w="2474"/>
        <w:gridCol w:w="236"/>
        <w:gridCol w:w="1509"/>
        <w:gridCol w:w="236"/>
      </w:tblGrid>
      <w:tr w:rsidR="002923F5" w:rsidRPr="002923F5" w:rsidTr="00F40936">
        <w:trPr>
          <w:trHeight w:val="125"/>
        </w:trPr>
        <w:tc>
          <w:tcPr>
            <w:tcW w:w="185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40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27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77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2F5496" w:themeColor="accent1" w:themeShade="BF"/>
                <w:lang w:val="de-CH"/>
              </w:rPr>
            </w:pPr>
            <w:r w:rsidRPr="002923F5">
              <w:rPr>
                <w:color w:val="2F5496" w:themeColor="accent1" w:themeShade="BF"/>
                <w:lang w:val="de-CH"/>
              </w:rPr>
              <w:t>Gruppen-Name</w:t>
            </w:r>
            <w:r>
              <w:rPr>
                <w:color w:val="2F5496" w:themeColor="accent1" w:themeShade="BF"/>
                <w:lang w:val="de-CH"/>
              </w:rPr>
              <w:t>: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Teilnehmer: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ind w:left="-110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 xml:space="preserve">Name: 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ind w:hanging="55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Vorname: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ind w:hanging="74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Jahrgang: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1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2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3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</w:tbl>
    <w:p w:rsidR="002923F5" w:rsidRPr="00136964" w:rsidRDefault="002923F5" w:rsidP="00C0507A">
      <w:pPr>
        <w:rPr>
          <w:sz w:val="18"/>
          <w:lang w:val="de-CH"/>
        </w:rPr>
      </w:pPr>
    </w:p>
    <w:tbl>
      <w:tblPr>
        <w:tblStyle w:val="Tabellenraster"/>
        <w:tblW w:w="9365" w:type="dxa"/>
        <w:tblLayout w:type="fixed"/>
        <w:tblLook w:val="04A0" w:firstRow="1" w:lastRow="0" w:firstColumn="1" w:lastColumn="0" w:noHBand="0" w:noVBand="1"/>
      </w:tblPr>
      <w:tblGrid>
        <w:gridCol w:w="1858"/>
        <w:gridCol w:w="409"/>
        <w:gridCol w:w="2407"/>
        <w:gridCol w:w="236"/>
        <w:gridCol w:w="2474"/>
        <w:gridCol w:w="236"/>
        <w:gridCol w:w="1509"/>
        <w:gridCol w:w="236"/>
      </w:tblGrid>
      <w:tr w:rsidR="002923F5" w:rsidRPr="002923F5" w:rsidTr="00F40936">
        <w:trPr>
          <w:trHeight w:val="125"/>
        </w:trPr>
        <w:tc>
          <w:tcPr>
            <w:tcW w:w="185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40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27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77" w:type="dxa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2F5496" w:themeColor="accent1" w:themeShade="BF"/>
                <w:lang w:val="de-CH"/>
              </w:rPr>
            </w:pPr>
            <w:r w:rsidRPr="002923F5">
              <w:rPr>
                <w:color w:val="2F5496" w:themeColor="accent1" w:themeShade="BF"/>
                <w:lang w:val="de-CH"/>
              </w:rPr>
              <w:t>Gruppen-Name</w:t>
            </w:r>
            <w:r>
              <w:rPr>
                <w:color w:val="2F5496" w:themeColor="accent1" w:themeShade="BF"/>
                <w:lang w:val="de-CH"/>
              </w:rPr>
              <w:t>: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Teilnehmer: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ind w:left="-110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 xml:space="preserve">Name: 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ind w:hanging="55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Vorname: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ind w:hanging="74"/>
              <w:rPr>
                <w:color w:val="808080" w:themeColor="background1" w:themeShade="80"/>
                <w:lang w:val="de-CH"/>
              </w:rPr>
            </w:pPr>
            <w:r w:rsidRPr="002923F5">
              <w:rPr>
                <w:color w:val="808080" w:themeColor="background1" w:themeShade="80"/>
                <w:lang w:val="de-CH"/>
              </w:rPr>
              <w:t>Jahrgang: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top w:val="nil"/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1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2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  <w:tcBorders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11" w:type="dxa"/>
            <w:tcBorders>
              <w:left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F40936">
        <w:tc>
          <w:tcPr>
            <w:tcW w:w="185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 w:rsidRPr="002923F5">
              <w:rPr>
                <w:color w:val="808080" w:themeColor="background1" w:themeShade="80"/>
                <w:sz w:val="22"/>
                <w:szCs w:val="22"/>
                <w:lang w:val="de-CH"/>
              </w:rPr>
              <w:t>Schütze 3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10" w:type="dxa"/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27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7" w:type="dxa"/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11" w:type="dxa"/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</w:tbl>
    <w:p w:rsidR="000615F8" w:rsidRPr="00136964" w:rsidRDefault="000615F8" w:rsidP="000615F8">
      <w:pPr>
        <w:tabs>
          <w:tab w:val="left" w:pos="1985"/>
        </w:tabs>
        <w:jc w:val="both"/>
        <w:rPr>
          <w:sz w:val="18"/>
          <w:lang w:val="de-CH"/>
        </w:rPr>
      </w:pPr>
    </w:p>
    <w:tbl>
      <w:tblPr>
        <w:tblStyle w:val="Tabellenraster"/>
        <w:tblW w:w="9365" w:type="dxa"/>
        <w:tblLayout w:type="fixed"/>
        <w:tblLook w:val="04A0" w:firstRow="1" w:lastRow="0" w:firstColumn="1" w:lastColumn="0" w:noHBand="0" w:noVBand="1"/>
      </w:tblPr>
      <w:tblGrid>
        <w:gridCol w:w="1858"/>
        <w:gridCol w:w="409"/>
        <w:gridCol w:w="2407"/>
        <w:gridCol w:w="236"/>
        <w:gridCol w:w="2474"/>
        <w:gridCol w:w="236"/>
        <w:gridCol w:w="1509"/>
        <w:gridCol w:w="236"/>
      </w:tblGrid>
      <w:tr w:rsidR="002923F5" w:rsidRPr="002923F5" w:rsidTr="002923F5">
        <w:trPr>
          <w:trHeight w:val="125"/>
        </w:trPr>
        <w:tc>
          <w:tcPr>
            <w:tcW w:w="185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</w:tr>
      <w:tr w:rsidR="002923F5" w:rsidRPr="002923F5" w:rsidTr="002923F5">
        <w:tc>
          <w:tcPr>
            <w:tcW w:w="185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40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07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7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09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</w:tr>
      <w:tr w:rsid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2F5496" w:themeColor="accent1" w:themeShade="BF"/>
                <w:lang w:val="de-CH"/>
              </w:rPr>
            </w:pPr>
            <w:r w:rsidRPr="002923F5">
              <w:rPr>
                <w:color w:val="2F5496" w:themeColor="accent1" w:themeShade="BF"/>
                <w:lang w:val="de-CH"/>
              </w:rPr>
              <w:t>Gruppen</w:t>
            </w:r>
            <w:r>
              <w:rPr>
                <w:color w:val="2F5496" w:themeColor="accent1" w:themeShade="BF"/>
                <w:lang w:val="de-CH"/>
              </w:rPr>
              <w:t>chef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RP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>
              <w:rPr>
                <w:color w:val="808080" w:themeColor="background1" w:themeShade="80"/>
                <w:sz w:val="22"/>
                <w:szCs w:val="22"/>
                <w:lang w:val="de-CH"/>
              </w:rPr>
              <w:t>Name / Vorname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>
              <w:rPr>
                <w:color w:val="808080" w:themeColor="background1" w:themeShade="80"/>
                <w:sz w:val="22"/>
                <w:szCs w:val="22"/>
                <w:lang w:val="de-CH"/>
              </w:rPr>
              <w:t>Adresse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  <w:tr w:rsidR="002923F5" w:rsidRP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sz w:val="10"/>
                <w:szCs w:val="10"/>
                <w:lang w:val="de-CH"/>
              </w:rPr>
            </w:pPr>
          </w:p>
        </w:tc>
      </w:tr>
      <w:tr w:rsidR="002923F5" w:rsidTr="002923F5"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2"/>
                <w:szCs w:val="22"/>
                <w:lang w:val="de-CH"/>
              </w:rPr>
            </w:pPr>
            <w:r>
              <w:rPr>
                <w:color w:val="808080" w:themeColor="background1" w:themeShade="80"/>
                <w:sz w:val="22"/>
                <w:szCs w:val="22"/>
                <w:lang w:val="de-CH"/>
              </w:rPr>
              <w:t>PLZ / Ort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28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sz w:val="10"/>
                <w:szCs w:val="10"/>
                <w:lang w:val="de-CH"/>
              </w:rPr>
            </w:pP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923F5" w:rsidRPr="002923F5" w:rsidRDefault="002923F5" w:rsidP="00F40936">
            <w:pPr>
              <w:rPr>
                <w:color w:val="808080" w:themeColor="background1" w:themeShade="80"/>
                <w:lang w:val="de-CH"/>
              </w:rPr>
            </w:pP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2923F5" w:rsidRDefault="002923F5" w:rsidP="00F40936">
            <w:pPr>
              <w:rPr>
                <w:lang w:val="de-CH"/>
              </w:rPr>
            </w:pPr>
          </w:p>
        </w:tc>
      </w:tr>
    </w:tbl>
    <w:p w:rsidR="00C0507A" w:rsidRPr="000615F8" w:rsidRDefault="00C0507A" w:rsidP="000615F8">
      <w:pPr>
        <w:tabs>
          <w:tab w:val="left" w:pos="1985"/>
        </w:tabs>
        <w:jc w:val="both"/>
        <w:rPr>
          <w:color w:val="2F5496" w:themeColor="accent1" w:themeShade="BF"/>
          <w:lang w:val="de-CH"/>
        </w:rPr>
      </w:pPr>
    </w:p>
    <w:sectPr w:rsidR="00C0507A" w:rsidRPr="000615F8" w:rsidSect="000615F8">
      <w:pgSz w:w="11900" w:h="16840"/>
      <w:pgMar w:top="703" w:right="1128" w:bottom="806" w:left="113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5F8"/>
    <w:rsid w:val="000615F8"/>
    <w:rsid w:val="00136964"/>
    <w:rsid w:val="001A335F"/>
    <w:rsid w:val="002923F5"/>
    <w:rsid w:val="004441AE"/>
    <w:rsid w:val="00637E18"/>
    <w:rsid w:val="00711774"/>
    <w:rsid w:val="009003BA"/>
    <w:rsid w:val="009C23FF"/>
    <w:rsid w:val="009F0FB0"/>
    <w:rsid w:val="00C0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6CB455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615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0615F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rsid w:val="000615F8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0615F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CH"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61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einLeerraum">
    <w:name w:val="No Spacing"/>
    <w:uiPriority w:val="1"/>
    <w:qFormat/>
    <w:rsid w:val="00C0507A"/>
  </w:style>
  <w:style w:type="table" w:styleId="Tabellenraster">
    <w:name w:val="Table Grid"/>
    <w:basedOn w:val="NormaleTabelle"/>
    <w:uiPriority w:val="39"/>
    <w:rsid w:val="002923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23F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23FF"/>
    <w:rPr>
      <w:rFonts w:ascii="Times New Roman" w:hAnsi="Times New Roman" w:cs="Times New Roman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1A33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7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12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2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9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1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44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07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9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rfschiessen@schuetzen-rafzerfeld.ch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Dorfschiessen.dotx</Template>
  <TotalTime>0</TotalTime>
  <Pages>1</Pages>
  <Words>122</Words>
  <Characters>769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Heydecker</dc:creator>
  <cp:keywords/>
  <dc:description/>
  <cp:lastModifiedBy>Daniel Heydecker</cp:lastModifiedBy>
  <cp:revision>2</cp:revision>
  <cp:lastPrinted>2023-03-15T21:08:00Z</cp:lastPrinted>
  <dcterms:created xsi:type="dcterms:W3CDTF">2026-05-05T21:03:00Z</dcterms:created>
  <dcterms:modified xsi:type="dcterms:W3CDTF">2026-05-05T21:03:00Z</dcterms:modified>
</cp:coreProperties>
</file>